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39B" w:rsidRPr="008778A9" w:rsidRDefault="00B5439B" w:rsidP="008778A9">
      <w:pPr>
        <w:spacing w:line="600" w:lineRule="exact"/>
        <w:rPr>
          <w:rFonts w:ascii="黑体" w:eastAsia="黑体" w:hAnsi="黑体"/>
          <w:spacing w:val="8"/>
          <w:sz w:val="30"/>
          <w:szCs w:val="30"/>
        </w:rPr>
      </w:pPr>
      <w:r w:rsidRPr="008778A9">
        <w:rPr>
          <w:rFonts w:ascii="黑体" w:eastAsia="黑体" w:hAnsi="黑体" w:hint="eastAsia"/>
          <w:spacing w:val="8"/>
          <w:sz w:val="30"/>
          <w:szCs w:val="30"/>
        </w:rPr>
        <w:t>附件</w:t>
      </w:r>
    </w:p>
    <w:p w:rsidR="00B5439B" w:rsidRPr="005B736C" w:rsidRDefault="00B5439B" w:rsidP="005B736C">
      <w:pPr>
        <w:spacing w:line="600" w:lineRule="exact"/>
        <w:ind w:leftChars="-67" w:left="-141"/>
        <w:jc w:val="center"/>
        <w:rPr>
          <w:rFonts w:ascii="仿宋_GB2312" w:eastAsia="仿宋_GB2312" w:hAnsi="宋体"/>
          <w:b/>
          <w:bCs/>
          <w:sz w:val="32"/>
          <w:szCs w:val="32"/>
        </w:rPr>
      </w:pPr>
      <w:r w:rsidRPr="005B736C">
        <w:rPr>
          <w:rFonts w:ascii="仿宋_GB2312" w:eastAsia="仿宋_GB2312" w:hAnsi="宋体" w:hint="eastAsia"/>
          <w:b/>
          <w:bCs/>
          <w:sz w:val="32"/>
          <w:szCs w:val="32"/>
        </w:rPr>
        <w:t>海南清澜红树林省级自然保护区罗豆分区范</w:t>
      </w:r>
      <w:bookmarkStart w:id="0" w:name="_GoBack"/>
      <w:bookmarkEnd w:id="0"/>
      <w:r w:rsidRPr="005B736C">
        <w:rPr>
          <w:rFonts w:ascii="仿宋_GB2312" w:eastAsia="仿宋_GB2312" w:hAnsi="宋体" w:hint="eastAsia"/>
          <w:b/>
          <w:spacing w:val="2"/>
          <w:kern w:val="0"/>
          <w:sz w:val="28"/>
          <w:szCs w:val="28"/>
        </w:rPr>
        <w:t>围和功能区划图</w:t>
      </w:r>
    </w:p>
    <w:p w:rsidR="00B5439B" w:rsidRDefault="00B5439B" w:rsidP="002240AE">
      <w:pPr>
        <w:spacing w:line="600" w:lineRule="exact"/>
        <w:ind w:leftChars="-67" w:left="-141"/>
        <w:rPr>
          <w:rFonts w:ascii="仿宋_GB2312" w:eastAsia="仿宋_GB2312" w:hAnsi="宋体"/>
          <w:spacing w:val="2"/>
          <w:kern w:val="0"/>
          <w:sz w:val="28"/>
          <w:szCs w:val="28"/>
        </w:rPr>
      </w:pPr>
      <w:r w:rsidRPr="00C00695">
        <w:rPr>
          <w:rFonts w:ascii="仿宋_GB2312" w:eastAsia="仿宋_GB2312" w:hAnsi="宋体" w:hint="eastAsia"/>
          <w:spacing w:val="2"/>
          <w:kern w:val="0"/>
          <w:sz w:val="28"/>
          <w:szCs w:val="28"/>
        </w:rPr>
        <w:t>（调整前）</w:t>
      </w:r>
    </w:p>
    <w:p w:rsidR="00B5439B" w:rsidRDefault="00B5439B" w:rsidP="002240AE">
      <w:pPr>
        <w:spacing w:line="600" w:lineRule="exact"/>
        <w:rPr>
          <w:rFonts w:ascii="仿宋_GB2312" w:eastAsia="仿宋_GB2312" w:hAnsi="宋体"/>
          <w:spacing w:val="2"/>
          <w:kern w:val="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6" type="#_x0000_t75" alt="3-2功能区划调整前" style="position:absolute;left:0;text-align:left;margin-left:-18pt;margin-top:3.6pt;width:453.75pt;height:273pt;z-index:251658240;visibility:visible">
            <v:imagedata r:id="rId6" o:title="" croptop="4791f"/>
          </v:shape>
        </w:pict>
      </w:r>
    </w:p>
    <w:p w:rsidR="00B5439B" w:rsidRDefault="00B5439B" w:rsidP="002240AE">
      <w:pPr>
        <w:spacing w:line="600" w:lineRule="exact"/>
        <w:rPr>
          <w:rFonts w:ascii="仿宋_GB2312" w:eastAsia="仿宋_GB2312" w:hAnsi="宋体"/>
          <w:spacing w:val="2"/>
          <w:kern w:val="0"/>
          <w:sz w:val="28"/>
          <w:szCs w:val="28"/>
        </w:rPr>
      </w:pPr>
    </w:p>
    <w:p w:rsidR="00B5439B" w:rsidRDefault="00B5439B" w:rsidP="002240AE">
      <w:pPr>
        <w:spacing w:line="600" w:lineRule="exact"/>
        <w:rPr>
          <w:rFonts w:ascii="仿宋_GB2312" w:eastAsia="仿宋_GB2312" w:hAnsi="宋体"/>
          <w:spacing w:val="2"/>
          <w:kern w:val="0"/>
          <w:sz w:val="28"/>
          <w:szCs w:val="28"/>
        </w:rPr>
      </w:pPr>
    </w:p>
    <w:p w:rsidR="00B5439B" w:rsidRDefault="00B5439B" w:rsidP="002240AE">
      <w:pPr>
        <w:spacing w:line="600" w:lineRule="exact"/>
        <w:rPr>
          <w:rFonts w:ascii="仿宋_GB2312" w:eastAsia="仿宋_GB2312" w:hAnsi="宋体"/>
          <w:spacing w:val="2"/>
          <w:kern w:val="0"/>
          <w:sz w:val="28"/>
          <w:szCs w:val="28"/>
        </w:rPr>
      </w:pPr>
    </w:p>
    <w:p w:rsidR="00B5439B" w:rsidRDefault="00B5439B" w:rsidP="002240AE">
      <w:pPr>
        <w:spacing w:line="600" w:lineRule="exact"/>
        <w:rPr>
          <w:rFonts w:ascii="仿宋_GB2312" w:eastAsia="仿宋_GB2312" w:hAnsi="宋体"/>
          <w:spacing w:val="2"/>
          <w:kern w:val="0"/>
          <w:sz w:val="28"/>
          <w:szCs w:val="28"/>
        </w:rPr>
      </w:pPr>
    </w:p>
    <w:p w:rsidR="00B5439B" w:rsidRDefault="00B5439B" w:rsidP="002240AE">
      <w:pPr>
        <w:spacing w:line="600" w:lineRule="exact"/>
        <w:rPr>
          <w:rFonts w:ascii="仿宋_GB2312" w:eastAsia="仿宋_GB2312" w:hAnsi="宋体"/>
          <w:spacing w:val="2"/>
          <w:kern w:val="0"/>
          <w:sz w:val="28"/>
          <w:szCs w:val="28"/>
        </w:rPr>
      </w:pPr>
    </w:p>
    <w:p w:rsidR="00B5439B" w:rsidRDefault="00B5439B" w:rsidP="002240AE">
      <w:pPr>
        <w:spacing w:line="600" w:lineRule="exact"/>
        <w:rPr>
          <w:rFonts w:ascii="仿宋_GB2312" w:eastAsia="仿宋_GB2312" w:hAnsi="宋体"/>
          <w:spacing w:val="2"/>
          <w:kern w:val="0"/>
          <w:sz w:val="28"/>
          <w:szCs w:val="28"/>
        </w:rPr>
      </w:pPr>
    </w:p>
    <w:p w:rsidR="00B5439B" w:rsidRDefault="00B5439B" w:rsidP="002240AE">
      <w:pPr>
        <w:spacing w:line="600" w:lineRule="exact"/>
        <w:rPr>
          <w:rFonts w:ascii="仿宋_GB2312" w:eastAsia="仿宋_GB2312" w:hAnsi="宋体"/>
          <w:spacing w:val="2"/>
          <w:kern w:val="0"/>
          <w:sz w:val="28"/>
          <w:szCs w:val="28"/>
        </w:rPr>
      </w:pPr>
    </w:p>
    <w:p w:rsidR="00B5439B" w:rsidRDefault="00B5439B" w:rsidP="002240AE">
      <w:pPr>
        <w:spacing w:line="600" w:lineRule="exact"/>
        <w:rPr>
          <w:rFonts w:ascii="仿宋_GB2312" w:eastAsia="仿宋_GB2312" w:hAnsi="宋体"/>
          <w:spacing w:val="2"/>
          <w:kern w:val="0"/>
          <w:sz w:val="28"/>
          <w:szCs w:val="28"/>
        </w:rPr>
      </w:pPr>
    </w:p>
    <w:p w:rsidR="00B5439B" w:rsidRDefault="00B5439B" w:rsidP="008778A9">
      <w:pPr>
        <w:spacing w:line="600" w:lineRule="exact"/>
        <w:rPr>
          <w:rFonts w:ascii="仿宋_GB2312" w:eastAsia="仿宋_GB2312" w:hAnsi="宋体"/>
          <w:spacing w:val="2"/>
          <w:kern w:val="0"/>
          <w:sz w:val="28"/>
          <w:szCs w:val="28"/>
        </w:rPr>
      </w:pPr>
      <w:r w:rsidRPr="00C00695">
        <w:rPr>
          <w:rFonts w:ascii="仿宋_GB2312" w:eastAsia="仿宋_GB2312" w:hAnsi="宋体" w:hint="eastAsia"/>
          <w:spacing w:val="2"/>
          <w:kern w:val="0"/>
          <w:sz w:val="28"/>
          <w:szCs w:val="28"/>
        </w:rPr>
        <w:t>（调整</w:t>
      </w:r>
      <w:r>
        <w:rPr>
          <w:rFonts w:ascii="仿宋_GB2312" w:eastAsia="仿宋_GB2312" w:hAnsi="宋体" w:hint="eastAsia"/>
          <w:spacing w:val="2"/>
          <w:kern w:val="0"/>
          <w:sz w:val="28"/>
          <w:szCs w:val="28"/>
        </w:rPr>
        <w:t>后</w:t>
      </w:r>
      <w:r w:rsidRPr="00C00695">
        <w:rPr>
          <w:rFonts w:ascii="仿宋_GB2312" w:eastAsia="仿宋_GB2312" w:hAnsi="宋体" w:hint="eastAsia"/>
          <w:spacing w:val="2"/>
          <w:kern w:val="0"/>
          <w:sz w:val="28"/>
          <w:szCs w:val="28"/>
        </w:rPr>
        <w:t>）</w:t>
      </w:r>
    </w:p>
    <w:p w:rsidR="00B5439B" w:rsidRPr="00C00695" w:rsidRDefault="00B5439B" w:rsidP="002240AE">
      <w:pPr>
        <w:spacing w:line="600" w:lineRule="exact"/>
        <w:rPr>
          <w:rFonts w:ascii="仿宋_GB2312" w:eastAsia="仿宋_GB2312"/>
          <w:spacing w:val="8"/>
          <w:sz w:val="28"/>
          <w:szCs w:val="28"/>
        </w:rPr>
      </w:pPr>
      <w:r>
        <w:rPr>
          <w:noProof/>
        </w:rPr>
        <w:pict>
          <v:shape id="图片 4" o:spid="_x0000_s1027" type="#_x0000_t75" alt="3-3功能区划调整后" style="position:absolute;left:0;text-align:left;margin-left:0;margin-top:7.95pt;width:453.75pt;height:280.65pt;z-index:251657216;visibility:visible;mso-position-horizontal:center">
            <v:imagedata r:id="rId7" o:title="" croptop="4791f"/>
          </v:shape>
        </w:pict>
      </w:r>
    </w:p>
    <w:p w:rsidR="00B5439B" w:rsidRPr="00231908" w:rsidRDefault="00B5439B" w:rsidP="002240AE"/>
    <w:p w:rsidR="00B5439B" w:rsidRDefault="00B5439B" w:rsidP="00351DB1">
      <w:pPr>
        <w:spacing w:line="600" w:lineRule="exact"/>
        <w:ind w:leftChars="-67" w:left="-141"/>
        <w:rPr>
          <w:rFonts w:ascii="黑体" w:eastAsia="黑体" w:hAnsi="黑体"/>
          <w:spacing w:val="8"/>
          <w:sz w:val="32"/>
          <w:szCs w:val="32"/>
        </w:rPr>
      </w:pPr>
    </w:p>
    <w:p w:rsidR="00B5439B" w:rsidRDefault="00B5439B" w:rsidP="00351DB1">
      <w:pPr>
        <w:spacing w:line="600" w:lineRule="exact"/>
        <w:ind w:leftChars="-67" w:left="-141"/>
        <w:rPr>
          <w:rFonts w:ascii="黑体" w:eastAsia="黑体" w:hAnsi="黑体"/>
          <w:spacing w:val="8"/>
          <w:sz w:val="32"/>
          <w:szCs w:val="32"/>
        </w:rPr>
      </w:pPr>
    </w:p>
    <w:p w:rsidR="00B5439B" w:rsidRDefault="00B5439B" w:rsidP="00351DB1">
      <w:pPr>
        <w:spacing w:line="600" w:lineRule="exact"/>
        <w:ind w:leftChars="-67" w:left="-141"/>
        <w:rPr>
          <w:rFonts w:ascii="黑体" w:eastAsia="黑体" w:hAnsi="黑体"/>
          <w:spacing w:val="8"/>
          <w:sz w:val="32"/>
          <w:szCs w:val="32"/>
        </w:rPr>
      </w:pPr>
    </w:p>
    <w:p w:rsidR="00B5439B" w:rsidRDefault="00B5439B" w:rsidP="00351DB1">
      <w:pPr>
        <w:spacing w:line="600" w:lineRule="exact"/>
        <w:ind w:leftChars="-67" w:left="-141"/>
        <w:rPr>
          <w:rFonts w:ascii="黑体" w:eastAsia="黑体" w:hAnsi="黑体"/>
          <w:spacing w:val="8"/>
          <w:sz w:val="32"/>
          <w:szCs w:val="32"/>
        </w:rPr>
      </w:pPr>
    </w:p>
    <w:p w:rsidR="00B5439B" w:rsidRDefault="00B5439B" w:rsidP="00351DB1">
      <w:pPr>
        <w:spacing w:line="600" w:lineRule="exact"/>
        <w:ind w:leftChars="-67" w:left="-141"/>
        <w:rPr>
          <w:rFonts w:ascii="黑体" w:eastAsia="黑体" w:hAnsi="黑体"/>
          <w:spacing w:val="8"/>
          <w:sz w:val="32"/>
          <w:szCs w:val="32"/>
        </w:rPr>
      </w:pPr>
    </w:p>
    <w:p w:rsidR="00B5439B" w:rsidRDefault="00B5439B" w:rsidP="00351DB1">
      <w:pPr>
        <w:spacing w:line="600" w:lineRule="exact"/>
        <w:ind w:leftChars="-67" w:left="-141"/>
        <w:rPr>
          <w:rFonts w:ascii="黑体" w:eastAsia="黑体" w:hAnsi="黑体"/>
          <w:spacing w:val="8"/>
          <w:sz w:val="32"/>
          <w:szCs w:val="32"/>
        </w:rPr>
      </w:pPr>
    </w:p>
    <w:p w:rsidR="00B5439B" w:rsidRDefault="00B5439B" w:rsidP="00351DB1">
      <w:pPr>
        <w:spacing w:line="600" w:lineRule="exact"/>
        <w:ind w:leftChars="-67" w:left="-141"/>
        <w:rPr>
          <w:rFonts w:ascii="黑体" w:eastAsia="黑体" w:hAnsi="黑体"/>
          <w:spacing w:val="8"/>
          <w:sz w:val="32"/>
          <w:szCs w:val="32"/>
        </w:rPr>
      </w:pPr>
    </w:p>
    <w:p w:rsidR="00B5439B" w:rsidRPr="008778A9" w:rsidRDefault="00B5439B" w:rsidP="008778A9">
      <w:pPr>
        <w:spacing w:line="600" w:lineRule="exact"/>
        <w:rPr>
          <w:rFonts w:ascii="黑体" w:eastAsia="黑体" w:hAnsi="黑体"/>
          <w:spacing w:val="8"/>
          <w:sz w:val="30"/>
          <w:szCs w:val="30"/>
        </w:rPr>
      </w:pPr>
      <w:r w:rsidRPr="008778A9">
        <w:rPr>
          <w:rFonts w:ascii="黑体" w:eastAsia="黑体" w:hAnsi="黑体" w:hint="eastAsia"/>
          <w:spacing w:val="8"/>
          <w:sz w:val="30"/>
          <w:szCs w:val="30"/>
        </w:rPr>
        <w:t>附件</w:t>
      </w:r>
      <w:r w:rsidRPr="008778A9">
        <w:rPr>
          <w:rFonts w:ascii="黑体" w:eastAsia="黑体" w:hAnsi="黑体"/>
          <w:spacing w:val="8"/>
          <w:sz w:val="30"/>
          <w:szCs w:val="30"/>
        </w:rPr>
        <w:t>2</w:t>
      </w:r>
    </w:p>
    <w:p w:rsidR="00B5439B" w:rsidRPr="00231908" w:rsidRDefault="00B5439B"/>
    <w:sectPr w:rsidR="00B5439B" w:rsidRPr="00231908" w:rsidSect="008778A9">
      <w:footerReference w:type="even" r:id="rId8"/>
      <w:footerReference w:type="default" r:id="rId9"/>
      <w:pgSz w:w="11906" w:h="16838"/>
      <w:pgMar w:top="1440" w:right="1800" w:bottom="1440" w:left="1800" w:header="851" w:footer="992" w:gutter="0"/>
      <w:pgNumType w:start="3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39B" w:rsidRDefault="00B5439B" w:rsidP="005536EE">
      <w:r>
        <w:separator/>
      </w:r>
    </w:p>
  </w:endnote>
  <w:endnote w:type="continuationSeparator" w:id="0">
    <w:p w:rsidR="00B5439B" w:rsidRDefault="00B5439B" w:rsidP="005536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39B" w:rsidRDefault="00B5439B" w:rsidP="00C77B82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5439B" w:rsidRDefault="00B5439B" w:rsidP="008778A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39B" w:rsidRPr="008778A9" w:rsidRDefault="00B5439B" w:rsidP="008778A9">
    <w:pPr>
      <w:pStyle w:val="Footer"/>
      <w:framePr w:w="2161" w:h="670" w:hRule="exact" w:wrap="around" w:vAnchor="text" w:hAnchor="margin" w:xAlign="outside" w:y="4"/>
      <w:rPr>
        <w:rStyle w:val="PageNumber"/>
        <w:rFonts w:ascii="宋体"/>
        <w:sz w:val="28"/>
        <w:szCs w:val="28"/>
      </w:rPr>
    </w:pPr>
    <w:r w:rsidRPr="008778A9">
      <w:rPr>
        <w:rStyle w:val="PageNumber"/>
        <w:rFonts w:ascii="宋体" w:hAnsi="宋体"/>
        <w:sz w:val="28"/>
        <w:szCs w:val="28"/>
      </w:rPr>
      <w:t xml:space="preserve">— </w:t>
    </w:r>
    <w:r w:rsidRPr="008778A9">
      <w:rPr>
        <w:rStyle w:val="PageNumber"/>
        <w:rFonts w:ascii="宋体" w:hAnsi="宋体"/>
        <w:sz w:val="28"/>
        <w:szCs w:val="28"/>
      </w:rPr>
      <w:fldChar w:fldCharType="begin"/>
    </w:r>
    <w:r w:rsidRPr="008778A9">
      <w:rPr>
        <w:rStyle w:val="PageNumber"/>
        <w:rFonts w:ascii="宋体" w:hAnsi="宋体"/>
        <w:sz w:val="28"/>
        <w:szCs w:val="28"/>
      </w:rPr>
      <w:instrText xml:space="preserve">PAGE  </w:instrText>
    </w:r>
    <w:r w:rsidRPr="008778A9">
      <w:rPr>
        <w:rStyle w:val="PageNumber"/>
        <w:rFonts w:ascii="宋体" w:hAnsi="宋体"/>
        <w:sz w:val="28"/>
        <w:szCs w:val="28"/>
      </w:rPr>
      <w:fldChar w:fldCharType="separate"/>
    </w:r>
    <w:r>
      <w:rPr>
        <w:rStyle w:val="PageNumber"/>
        <w:rFonts w:ascii="宋体" w:hAnsi="宋体"/>
        <w:noProof/>
        <w:sz w:val="28"/>
        <w:szCs w:val="28"/>
      </w:rPr>
      <w:t>3</w:t>
    </w:r>
    <w:r w:rsidRPr="008778A9">
      <w:rPr>
        <w:rStyle w:val="PageNumber"/>
        <w:rFonts w:ascii="宋体" w:hAnsi="宋体"/>
        <w:sz w:val="28"/>
        <w:szCs w:val="28"/>
      </w:rPr>
      <w:fldChar w:fldCharType="end"/>
    </w:r>
    <w:r w:rsidRPr="008778A9">
      <w:rPr>
        <w:rStyle w:val="PageNumber"/>
        <w:rFonts w:ascii="宋体" w:hAnsi="宋体"/>
        <w:sz w:val="28"/>
        <w:szCs w:val="28"/>
      </w:rPr>
      <w:t xml:space="preserve"> —</w:t>
    </w:r>
  </w:p>
  <w:p w:rsidR="00B5439B" w:rsidRDefault="00B5439B" w:rsidP="008778A9">
    <w:pPr>
      <w:pStyle w:val="Footer"/>
      <w:ind w:right="360" w:firstLine="360"/>
      <w:jc w:val="right"/>
    </w:pPr>
  </w:p>
  <w:p w:rsidR="00B5439B" w:rsidRDefault="00B543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39B" w:rsidRDefault="00B5439B" w:rsidP="005536EE">
      <w:r>
        <w:separator/>
      </w:r>
    </w:p>
  </w:footnote>
  <w:footnote w:type="continuationSeparator" w:id="0">
    <w:p w:rsidR="00B5439B" w:rsidRDefault="00B5439B" w:rsidP="005536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5D8B"/>
    <w:rsid w:val="00006A93"/>
    <w:rsid w:val="00027497"/>
    <w:rsid w:val="00061550"/>
    <w:rsid w:val="00062A28"/>
    <w:rsid w:val="00063CFF"/>
    <w:rsid w:val="00083E7D"/>
    <w:rsid w:val="000B1E86"/>
    <w:rsid w:val="000B77AC"/>
    <w:rsid w:val="000E143E"/>
    <w:rsid w:val="00134CDD"/>
    <w:rsid w:val="001563F1"/>
    <w:rsid w:val="00186D31"/>
    <w:rsid w:val="001879D0"/>
    <w:rsid w:val="001F0085"/>
    <w:rsid w:val="002240AE"/>
    <w:rsid w:val="00231908"/>
    <w:rsid w:val="00237916"/>
    <w:rsid w:val="002A1C91"/>
    <w:rsid w:val="002D528F"/>
    <w:rsid w:val="00313460"/>
    <w:rsid w:val="00351DB1"/>
    <w:rsid w:val="00363CB0"/>
    <w:rsid w:val="0045567B"/>
    <w:rsid w:val="00456822"/>
    <w:rsid w:val="00461BEA"/>
    <w:rsid w:val="004B5129"/>
    <w:rsid w:val="004C5337"/>
    <w:rsid w:val="004E1C45"/>
    <w:rsid w:val="00524BBA"/>
    <w:rsid w:val="00533D98"/>
    <w:rsid w:val="00540E79"/>
    <w:rsid w:val="005509EF"/>
    <w:rsid w:val="005536EE"/>
    <w:rsid w:val="00555CCD"/>
    <w:rsid w:val="005A4EA5"/>
    <w:rsid w:val="005B3685"/>
    <w:rsid w:val="005B39AC"/>
    <w:rsid w:val="005B6B92"/>
    <w:rsid w:val="005B736C"/>
    <w:rsid w:val="005D2E00"/>
    <w:rsid w:val="00645E89"/>
    <w:rsid w:val="006519E5"/>
    <w:rsid w:val="00677236"/>
    <w:rsid w:val="00682A30"/>
    <w:rsid w:val="00685C96"/>
    <w:rsid w:val="00687320"/>
    <w:rsid w:val="006A1282"/>
    <w:rsid w:val="006B36FB"/>
    <w:rsid w:val="006B633F"/>
    <w:rsid w:val="006C351F"/>
    <w:rsid w:val="006E4239"/>
    <w:rsid w:val="00774E86"/>
    <w:rsid w:val="00775201"/>
    <w:rsid w:val="00790BCF"/>
    <w:rsid w:val="00836302"/>
    <w:rsid w:val="0085264C"/>
    <w:rsid w:val="00852C4A"/>
    <w:rsid w:val="00864180"/>
    <w:rsid w:val="008778A9"/>
    <w:rsid w:val="00897A35"/>
    <w:rsid w:val="008A422E"/>
    <w:rsid w:val="008D1890"/>
    <w:rsid w:val="008F25A4"/>
    <w:rsid w:val="00900FF5"/>
    <w:rsid w:val="00903B03"/>
    <w:rsid w:val="009351EE"/>
    <w:rsid w:val="00946ED3"/>
    <w:rsid w:val="00953B70"/>
    <w:rsid w:val="009D1787"/>
    <w:rsid w:val="00A356FB"/>
    <w:rsid w:val="00A71931"/>
    <w:rsid w:val="00A97474"/>
    <w:rsid w:val="00AC5911"/>
    <w:rsid w:val="00B01C07"/>
    <w:rsid w:val="00B30F77"/>
    <w:rsid w:val="00B5439B"/>
    <w:rsid w:val="00B768F8"/>
    <w:rsid w:val="00BA3D08"/>
    <w:rsid w:val="00BE065F"/>
    <w:rsid w:val="00C00695"/>
    <w:rsid w:val="00C77B82"/>
    <w:rsid w:val="00C81A8A"/>
    <w:rsid w:val="00C84C33"/>
    <w:rsid w:val="00C86279"/>
    <w:rsid w:val="00CA72BC"/>
    <w:rsid w:val="00CC150B"/>
    <w:rsid w:val="00CD2C5B"/>
    <w:rsid w:val="00D17900"/>
    <w:rsid w:val="00D6733F"/>
    <w:rsid w:val="00DC3A3F"/>
    <w:rsid w:val="00DD7D97"/>
    <w:rsid w:val="00E05D8B"/>
    <w:rsid w:val="00E34AF4"/>
    <w:rsid w:val="00E34E0C"/>
    <w:rsid w:val="00EA7320"/>
    <w:rsid w:val="00EF19B9"/>
    <w:rsid w:val="00FC5EE0"/>
    <w:rsid w:val="00FD3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320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536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536EE"/>
    <w:rPr>
      <w:rFonts w:ascii="Times New Roman" w:eastAsia="宋体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5536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536EE"/>
    <w:rPr>
      <w:rFonts w:ascii="Times New Roman" w:eastAsia="宋体" w:hAnsi="Times New Roman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852C4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2C4A"/>
    <w:rPr>
      <w:rFonts w:ascii="Times New Roman" w:eastAsia="宋体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rsid w:val="008778A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040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</Pages>
  <Words>10</Words>
  <Characters>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</dc:title>
  <dc:subject/>
  <dc:creator>张德良</dc:creator>
  <cp:keywords/>
  <dc:description/>
  <cp:lastModifiedBy>微软用户</cp:lastModifiedBy>
  <cp:revision>4</cp:revision>
  <cp:lastPrinted>2017-02-07T08:00:00Z</cp:lastPrinted>
  <dcterms:created xsi:type="dcterms:W3CDTF">2017-02-07T00:47:00Z</dcterms:created>
  <dcterms:modified xsi:type="dcterms:W3CDTF">2017-02-07T08:01:00Z</dcterms:modified>
</cp:coreProperties>
</file>